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AE9A5" w14:textId="77777777" w:rsidR="00922B3D" w:rsidRDefault="00922B3D" w:rsidP="00922B3D">
      <w:pPr>
        <w:ind w:right="-2410"/>
        <w:outlineLvl w:val="0"/>
        <w:rPr>
          <w:b/>
          <w:sz w:val="24"/>
          <w:szCs w:val="24"/>
        </w:rPr>
      </w:pPr>
    </w:p>
    <w:p w14:paraId="3A420501" w14:textId="77777777" w:rsidR="008F3039" w:rsidRPr="007E29CE" w:rsidRDefault="008F3039" w:rsidP="00177896">
      <w:pPr>
        <w:ind w:left="426" w:right="-2410"/>
        <w:outlineLvl w:val="0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>Expediente:  *</w:t>
      </w:r>
    </w:p>
    <w:p w14:paraId="11C6DBB2" w14:textId="77777777" w:rsidR="008F3039" w:rsidRPr="007E29CE" w:rsidRDefault="008F3039" w:rsidP="00177896">
      <w:pPr>
        <w:ind w:left="426" w:right="-2410"/>
        <w:outlineLvl w:val="0"/>
        <w:rPr>
          <w:rFonts w:ascii="Arial" w:hAnsi="Arial" w:cs="Arial"/>
          <w:sz w:val="16"/>
          <w:szCs w:val="16"/>
        </w:rPr>
      </w:pPr>
    </w:p>
    <w:p w14:paraId="14E6F776" w14:textId="77777777" w:rsidR="00922B3D" w:rsidRPr="007E29CE" w:rsidRDefault="00922B3D" w:rsidP="00177896">
      <w:pPr>
        <w:ind w:left="426" w:right="-2410"/>
        <w:outlineLvl w:val="0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>INDICATIVO</w:t>
      </w:r>
      <w:r w:rsidR="00176D53" w:rsidRPr="007E29CE">
        <w:rPr>
          <w:rFonts w:ascii="Arial" w:hAnsi="Arial" w:cs="Arial"/>
          <w:sz w:val="16"/>
          <w:szCs w:val="16"/>
        </w:rPr>
        <w:t xml:space="preserve">: </w:t>
      </w:r>
      <w:r w:rsidR="009B7BE1" w:rsidRPr="007E29CE">
        <w:rPr>
          <w:rFonts w:ascii="Arial" w:hAnsi="Arial" w:cs="Arial"/>
          <w:sz w:val="16"/>
          <w:szCs w:val="16"/>
        </w:rPr>
        <w:t xml:space="preserve">*                                     </w:t>
      </w:r>
      <w:r w:rsidRPr="007E29CE">
        <w:rPr>
          <w:rFonts w:ascii="Arial" w:hAnsi="Arial" w:cs="Arial"/>
          <w:sz w:val="16"/>
          <w:szCs w:val="16"/>
        </w:rPr>
        <w:t xml:space="preserve">                       Agentes de Policía con carnés profesionales:   *  y  *</w:t>
      </w:r>
    </w:p>
    <w:p w14:paraId="7BB01B64" w14:textId="77777777" w:rsidR="00922B3D" w:rsidRPr="007E29CE" w:rsidRDefault="00922B3D" w:rsidP="00177896">
      <w:pPr>
        <w:ind w:left="426" w:right="-2410"/>
        <w:outlineLvl w:val="0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>MOTIVO:  *</w:t>
      </w:r>
    </w:p>
    <w:p w14:paraId="2E17CE01" w14:textId="77777777" w:rsidR="00922B3D" w:rsidRPr="007E29CE" w:rsidRDefault="00922B3D" w:rsidP="00177896">
      <w:pPr>
        <w:ind w:right="-2410" w:firstLine="426"/>
        <w:outlineLvl w:val="0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 xml:space="preserve">FECHA:  *                                       Hora:  </w:t>
      </w:r>
      <w:r w:rsidR="00176D53" w:rsidRPr="007E29CE">
        <w:rPr>
          <w:rFonts w:ascii="Arial" w:hAnsi="Arial" w:cs="Arial"/>
          <w:sz w:val="16"/>
          <w:szCs w:val="16"/>
        </w:rPr>
        <w:t>*</w:t>
      </w:r>
      <w:r w:rsidRPr="007E29CE">
        <w:rPr>
          <w:rFonts w:ascii="Arial" w:hAnsi="Arial" w:cs="Arial"/>
          <w:sz w:val="16"/>
          <w:szCs w:val="16"/>
        </w:rPr>
        <w:t xml:space="preserve">               </w:t>
      </w:r>
      <w:r w:rsidR="009B7BE1" w:rsidRPr="007E29CE">
        <w:rPr>
          <w:rFonts w:ascii="Arial" w:hAnsi="Arial" w:cs="Arial"/>
          <w:sz w:val="16"/>
          <w:szCs w:val="16"/>
        </w:rPr>
        <w:t xml:space="preserve">      </w:t>
      </w:r>
      <w:r w:rsidRPr="007E29CE">
        <w:rPr>
          <w:rFonts w:ascii="Arial" w:hAnsi="Arial" w:cs="Arial"/>
          <w:sz w:val="16"/>
          <w:szCs w:val="16"/>
        </w:rPr>
        <w:t xml:space="preserve">        Lugar de hecho:</w:t>
      </w:r>
      <w:r w:rsidR="00176D53" w:rsidRPr="007E29CE">
        <w:rPr>
          <w:rFonts w:ascii="Arial" w:hAnsi="Arial" w:cs="Arial"/>
          <w:sz w:val="16"/>
          <w:szCs w:val="16"/>
        </w:rPr>
        <w:t xml:space="preserve">  *</w:t>
      </w:r>
    </w:p>
    <w:p w14:paraId="6246CDCF" w14:textId="77777777" w:rsidR="000F36BC" w:rsidRPr="007E29CE" w:rsidRDefault="000F36BC" w:rsidP="00922B3D">
      <w:pPr>
        <w:ind w:right="-2410"/>
        <w:outlineLvl w:val="0"/>
        <w:rPr>
          <w:rFonts w:ascii="Arial" w:hAnsi="Arial" w:cs="Arial"/>
          <w:sz w:val="16"/>
          <w:szCs w:val="16"/>
        </w:rPr>
      </w:pPr>
    </w:p>
    <w:p w14:paraId="5152690C" w14:textId="744E07EE" w:rsidR="00922B3D" w:rsidRPr="007E29CE" w:rsidRDefault="007E29CE" w:rsidP="00177896">
      <w:pPr>
        <w:ind w:right="-2410" w:firstLine="426"/>
        <w:outlineLvl w:val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PERSONAS IMPLICADAS (</w:t>
      </w:r>
      <w:r w:rsidR="00922B3D" w:rsidRPr="007E29CE">
        <w:rPr>
          <w:rFonts w:ascii="Arial" w:hAnsi="Arial" w:cs="Arial"/>
          <w:sz w:val="16"/>
          <w:szCs w:val="16"/>
        </w:rPr>
        <w:t xml:space="preserve">denunciantes, </w:t>
      </w:r>
      <w:r w:rsidR="009B7BE1" w:rsidRPr="007E29CE">
        <w:rPr>
          <w:rFonts w:ascii="Arial" w:hAnsi="Arial" w:cs="Arial"/>
          <w:sz w:val="16"/>
          <w:szCs w:val="16"/>
        </w:rPr>
        <w:t>cómplices</w:t>
      </w:r>
      <w:r>
        <w:rPr>
          <w:rFonts w:ascii="Arial" w:hAnsi="Arial" w:cs="Arial"/>
          <w:sz w:val="16"/>
          <w:szCs w:val="16"/>
        </w:rPr>
        <w:t xml:space="preserve">, perjudicado, </w:t>
      </w:r>
      <w:proofErr w:type="gramStart"/>
      <w:r w:rsidR="00082048">
        <w:rPr>
          <w:rFonts w:ascii="Arial" w:hAnsi="Arial" w:cs="Arial"/>
          <w:sz w:val="16"/>
          <w:szCs w:val="16"/>
        </w:rPr>
        <w:t>etc...</w:t>
      </w:r>
      <w:proofErr w:type="gramEnd"/>
      <w:r w:rsidR="00922B3D" w:rsidRPr="007E29CE">
        <w:rPr>
          <w:rFonts w:ascii="Arial" w:hAnsi="Arial" w:cs="Arial"/>
          <w:sz w:val="16"/>
          <w:szCs w:val="16"/>
        </w:rPr>
        <w:t>)</w:t>
      </w:r>
    </w:p>
    <w:p w14:paraId="6194CBF2" w14:textId="77777777" w:rsidR="00922B3D" w:rsidRDefault="00922B3D" w:rsidP="00922B3D">
      <w:pPr>
        <w:ind w:right="-2410"/>
        <w:outlineLvl w:val="0"/>
        <w:rPr>
          <w:b/>
          <w:sz w:val="12"/>
        </w:rPr>
      </w:pPr>
    </w:p>
    <w:tbl>
      <w:tblPr>
        <w:tblW w:w="15450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224"/>
        <w:gridCol w:w="1080"/>
        <w:gridCol w:w="4485"/>
        <w:gridCol w:w="1416"/>
        <w:gridCol w:w="1702"/>
        <w:gridCol w:w="1037"/>
        <w:gridCol w:w="1656"/>
      </w:tblGrid>
      <w:tr w:rsidR="009417FB" w14:paraId="20B9E1AF" w14:textId="77777777" w:rsidTr="007E29CE">
        <w:trPr>
          <w:trHeight w:val="253"/>
        </w:trPr>
        <w:tc>
          <w:tcPr>
            <w:tcW w:w="850" w:type="dxa"/>
            <w:vMerge w:val="restart"/>
            <w:vAlign w:val="center"/>
          </w:tcPr>
          <w:p w14:paraId="2460F3E8" w14:textId="77777777" w:rsidR="009417FB" w:rsidRPr="007E29CE" w:rsidRDefault="009417FB" w:rsidP="000F36BC">
            <w:pPr>
              <w:pStyle w:val="Ttulo6"/>
              <w:jc w:val="left"/>
              <w:rPr>
                <w:rFonts w:ascii="Arial" w:hAnsi="Arial" w:cs="Arial"/>
                <w:b/>
                <w:sz w:val="20"/>
              </w:rPr>
            </w:pPr>
            <w:r w:rsidRPr="007E29CE">
              <w:rPr>
                <w:rFonts w:ascii="Arial" w:hAnsi="Arial" w:cs="Arial"/>
                <w:b/>
                <w:sz w:val="20"/>
              </w:rPr>
              <w:t xml:space="preserve">    Nº</w:t>
            </w:r>
          </w:p>
          <w:p w14:paraId="3679E1D3" w14:textId="77777777" w:rsidR="009417FB" w:rsidRPr="007E29CE" w:rsidRDefault="009417FB" w:rsidP="000F36BC">
            <w:pPr>
              <w:pStyle w:val="Ttulo6"/>
              <w:jc w:val="left"/>
              <w:rPr>
                <w:rFonts w:ascii="Arial" w:hAnsi="Arial" w:cs="Arial"/>
                <w:b/>
                <w:sz w:val="20"/>
              </w:rPr>
            </w:pPr>
            <w:r w:rsidRPr="007E29CE">
              <w:rPr>
                <w:rFonts w:ascii="Arial" w:hAnsi="Arial" w:cs="Arial"/>
                <w:b/>
                <w:sz w:val="20"/>
              </w:rPr>
              <w:t>ORDEN</w:t>
            </w:r>
          </w:p>
        </w:tc>
        <w:tc>
          <w:tcPr>
            <w:tcW w:w="3224" w:type="dxa"/>
            <w:vMerge w:val="restart"/>
            <w:vAlign w:val="center"/>
          </w:tcPr>
          <w:p w14:paraId="7CD92D9F" w14:textId="77777777" w:rsidR="009417FB" w:rsidRPr="007E29CE" w:rsidRDefault="009417FB" w:rsidP="000F36BC">
            <w:pPr>
              <w:pStyle w:val="Ttulo6"/>
              <w:jc w:val="left"/>
              <w:rPr>
                <w:rFonts w:ascii="Arial" w:hAnsi="Arial" w:cs="Arial"/>
                <w:b/>
                <w:sz w:val="20"/>
              </w:rPr>
            </w:pPr>
            <w:r w:rsidRPr="007E29CE">
              <w:rPr>
                <w:rFonts w:ascii="Arial" w:hAnsi="Arial" w:cs="Arial"/>
                <w:b/>
                <w:sz w:val="20"/>
              </w:rPr>
              <w:t>APELLIDOS Y NOMBRE</w:t>
            </w:r>
          </w:p>
        </w:tc>
        <w:tc>
          <w:tcPr>
            <w:tcW w:w="1080" w:type="dxa"/>
            <w:vMerge w:val="restart"/>
            <w:vAlign w:val="center"/>
          </w:tcPr>
          <w:p w14:paraId="32B82207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NIF</w:t>
            </w:r>
          </w:p>
        </w:tc>
        <w:tc>
          <w:tcPr>
            <w:tcW w:w="4485" w:type="dxa"/>
            <w:vMerge w:val="restart"/>
            <w:vAlign w:val="center"/>
          </w:tcPr>
          <w:p w14:paraId="5CFE245B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DOMICILIO</w:t>
            </w:r>
          </w:p>
        </w:tc>
        <w:tc>
          <w:tcPr>
            <w:tcW w:w="1416" w:type="dxa"/>
            <w:vMerge w:val="restart"/>
            <w:vAlign w:val="center"/>
          </w:tcPr>
          <w:p w14:paraId="1CC5B1A5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TELÉFONO</w:t>
            </w:r>
          </w:p>
        </w:tc>
        <w:tc>
          <w:tcPr>
            <w:tcW w:w="4395" w:type="dxa"/>
            <w:gridSpan w:val="3"/>
          </w:tcPr>
          <w:p w14:paraId="673CC0B6" w14:textId="77777777" w:rsidR="009417FB" w:rsidRPr="007E29CE" w:rsidRDefault="009417FB" w:rsidP="000F36BC">
            <w:pPr>
              <w:ind w:right="-1843"/>
              <w:jc w:val="both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NACIMIENTO</w:t>
            </w:r>
          </w:p>
        </w:tc>
      </w:tr>
      <w:tr w:rsidR="009417FB" w14:paraId="62E0863D" w14:textId="77777777" w:rsidTr="00082048">
        <w:trPr>
          <w:trHeight w:val="453"/>
        </w:trPr>
        <w:tc>
          <w:tcPr>
            <w:tcW w:w="850" w:type="dxa"/>
            <w:vMerge/>
            <w:vAlign w:val="center"/>
          </w:tcPr>
          <w:p w14:paraId="1613A8B4" w14:textId="77777777" w:rsidR="009417FB" w:rsidRPr="007E29CE" w:rsidRDefault="009417FB" w:rsidP="000F36BC">
            <w:pPr>
              <w:pStyle w:val="Ttulo6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3224" w:type="dxa"/>
            <w:vMerge/>
            <w:vAlign w:val="center"/>
          </w:tcPr>
          <w:p w14:paraId="0B3BC8BA" w14:textId="77777777" w:rsidR="009417FB" w:rsidRPr="007E29CE" w:rsidRDefault="009417FB" w:rsidP="000F36BC">
            <w:pPr>
              <w:pStyle w:val="Ttulo6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vMerge/>
            <w:vAlign w:val="center"/>
          </w:tcPr>
          <w:p w14:paraId="0F90380D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</w:p>
        </w:tc>
        <w:tc>
          <w:tcPr>
            <w:tcW w:w="4485" w:type="dxa"/>
            <w:vMerge/>
            <w:vAlign w:val="center"/>
          </w:tcPr>
          <w:p w14:paraId="2AC31235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</w:p>
        </w:tc>
        <w:tc>
          <w:tcPr>
            <w:tcW w:w="1416" w:type="dxa"/>
            <w:vMerge/>
            <w:vAlign w:val="center"/>
          </w:tcPr>
          <w:p w14:paraId="189E39AC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</w:p>
        </w:tc>
        <w:tc>
          <w:tcPr>
            <w:tcW w:w="1702" w:type="dxa"/>
            <w:vAlign w:val="center"/>
          </w:tcPr>
          <w:p w14:paraId="09173ABA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Lugar</w:t>
            </w:r>
          </w:p>
        </w:tc>
        <w:tc>
          <w:tcPr>
            <w:tcW w:w="1037" w:type="dxa"/>
            <w:vAlign w:val="center"/>
          </w:tcPr>
          <w:p w14:paraId="5B34B0BC" w14:textId="77777777" w:rsidR="009417FB" w:rsidRPr="007E29CE" w:rsidRDefault="009417FB" w:rsidP="000F36BC">
            <w:pPr>
              <w:ind w:right="-1843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1656" w:type="dxa"/>
            <w:vAlign w:val="center"/>
          </w:tcPr>
          <w:p w14:paraId="0F6CFADC" w14:textId="77777777" w:rsidR="009417FB" w:rsidRPr="007E29CE" w:rsidRDefault="009417FB" w:rsidP="000F36BC">
            <w:pPr>
              <w:ind w:right="-1843"/>
              <w:jc w:val="both"/>
              <w:outlineLvl w:val="0"/>
              <w:rPr>
                <w:rFonts w:ascii="Arial" w:hAnsi="Arial" w:cs="Arial"/>
                <w:b/>
              </w:rPr>
            </w:pPr>
            <w:r w:rsidRPr="007E29CE">
              <w:rPr>
                <w:rFonts w:ascii="Arial" w:hAnsi="Arial" w:cs="Arial"/>
                <w:b/>
              </w:rPr>
              <w:t>Padres</w:t>
            </w:r>
          </w:p>
        </w:tc>
      </w:tr>
      <w:tr w:rsidR="009417FB" w14:paraId="6D625F94" w14:textId="77777777" w:rsidTr="007E29CE">
        <w:trPr>
          <w:trHeight w:val="245"/>
        </w:trPr>
        <w:tc>
          <w:tcPr>
            <w:tcW w:w="850" w:type="dxa"/>
          </w:tcPr>
          <w:p w14:paraId="5A8AB477" w14:textId="77777777" w:rsidR="009417FB" w:rsidRPr="007E29CE" w:rsidRDefault="000F36BC" w:rsidP="000F36BC">
            <w:pPr>
              <w:ind w:right="-1843"/>
              <w:outlineLvl w:val="0"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7E29CE">
              <w:rPr>
                <w:rFonts w:ascii="Arial" w:hAnsi="Arial" w:cs="Arial"/>
                <w:color w:val="0000FF"/>
                <w:sz w:val="16"/>
                <w:szCs w:val="16"/>
              </w:rPr>
              <w:t>1</w:t>
            </w:r>
          </w:p>
        </w:tc>
        <w:tc>
          <w:tcPr>
            <w:tcW w:w="3224" w:type="dxa"/>
          </w:tcPr>
          <w:p w14:paraId="163A1F10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080" w:type="dxa"/>
          </w:tcPr>
          <w:p w14:paraId="4EC65685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4485" w:type="dxa"/>
          </w:tcPr>
          <w:p w14:paraId="29F1FE84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416" w:type="dxa"/>
          </w:tcPr>
          <w:p w14:paraId="43BDCB65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702" w:type="dxa"/>
          </w:tcPr>
          <w:p w14:paraId="6330B96E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037" w:type="dxa"/>
          </w:tcPr>
          <w:p w14:paraId="5F46A5B3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656" w:type="dxa"/>
          </w:tcPr>
          <w:p w14:paraId="344F9DB8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9417FB" w14:paraId="49B27FF5" w14:textId="77777777" w:rsidTr="007E29CE">
        <w:trPr>
          <w:trHeight w:val="245"/>
        </w:trPr>
        <w:tc>
          <w:tcPr>
            <w:tcW w:w="850" w:type="dxa"/>
          </w:tcPr>
          <w:p w14:paraId="71F99265" w14:textId="77777777" w:rsidR="009417FB" w:rsidRPr="007E29CE" w:rsidRDefault="000F36BC" w:rsidP="000F36BC">
            <w:pPr>
              <w:ind w:right="-1843"/>
              <w:outlineLvl w:val="0"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7E29CE">
              <w:rPr>
                <w:rFonts w:ascii="Arial" w:hAnsi="Arial" w:cs="Arial"/>
                <w:color w:val="0000FF"/>
                <w:sz w:val="16"/>
                <w:szCs w:val="16"/>
              </w:rPr>
              <w:t>2</w:t>
            </w:r>
          </w:p>
        </w:tc>
        <w:tc>
          <w:tcPr>
            <w:tcW w:w="3224" w:type="dxa"/>
          </w:tcPr>
          <w:p w14:paraId="0E72209C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080" w:type="dxa"/>
          </w:tcPr>
          <w:p w14:paraId="4B59B426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4485" w:type="dxa"/>
          </w:tcPr>
          <w:p w14:paraId="4B60E77A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9D0CB5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702" w:type="dxa"/>
          </w:tcPr>
          <w:p w14:paraId="26FD7058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037" w:type="dxa"/>
          </w:tcPr>
          <w:p w14:paraId="63CBABB8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656" w:type="dxa"/>
          </w:tcPr>
          <w:p w14:paraId="1787A430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9417FB" w14:paraId="485163B2" w14:textId="77777777" w:rsidTr="007E29CE">
        <w:trPr>
          <w:trHeight w:val="245"/>
        </w:trPr>
        <w:tc>
          <w:tcPr>
            <w:tcW w:w="850" w:type="dxa"/>
          </w:tcPr>
          <w:p w14:paraId="5FE3AE85" w14:textId="77777777" w:rsidR="009417FB" w:rsidRPr="007E29CE" w:rsidRDefault="000F36BC" w:rsidP="000F36BC">
            <w:pPr>
              <w:ind w:right="-1843"/>
              <w:outlineLvl w:val="0"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7E29CE">
              <w:rPr>
                <w:rFonts w:ascii="Arial" w:hAnsi="Arial" w:cs="Arial"/>
                <w:color w:val="0000FF"/>
                <w:sz w:val="16"/>
                <w:szCs w:val="16"/>
              </w:rPr>
              <w:t>3</w:t>
            </w:r>
          </w:p>
        </w:tc>
        <w:tc>
          <w:tcPr>
            <w:tcW w:w="3224" w:type="dxa"/>
          </w:tcPr>
          <w:p w14:paraId="3CAB2053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080" w:type="dxa"/>
          </w:tcPr>
          <w:p w14:paraId="0C03DB3C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4485" w:type="dxa"/>
          </w:tcPr>
          <w:p w14:paraId="0AFE406D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416" w:type="dxa"/>
          </w:tcPr>
          <w:p w14:paraId="56FA4ED8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color w:val="0000FF"/>
                <w:sz w:val="22"/>
                <w:szCs w:val="22"/>
              </w:rPr>
            </w:pPr>
          </w:p>
        </w:tc>
        <w:tc>
          <w:tcPr>
            <w:tcW w:w="1702" w:type="dxa"/>
          </w:tcPr>
          <w:p w14:paraId="5BAF859D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037" w:type="dxa"/>
          </w:tcPr>
          <w:p w14:paraId="77A5CD5F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656" w:type="dxa"/>
          </w:tcPr>
          <w:p w14:paraId="2EC4A096" w14:textId="77777777" w:rsidR="009417FB" w:rsidRPr="00FB779F" w:rsidRDefault="009417FB" w:rsidP="000F36BC">
            <w:pPr>
              <w:ind w:right="-1843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756A8F42" w14:textId="77777777" w:rsidR="004877E6" w:rsidRDefault="004877E6">
      <w:pPr>
        <w:pStyle w:val="Textodebloque"/>
        <w:ind w:left="0" w:right="-2268"/>
        <w:rPr>
          <w:color w:val="000000"/>
        </w:rPr>
      </w:pPr>
    </w:p>
    <w:p w14:paraId="1406D0E3" w14:textId="77777777" w:rsidR="009417FB" w:rsidRDefault="009417FB">
      <w:pPr>
        <w:pStyle w:val="Textodebloque"/>
        <w:ind w:left="0" w:right="-2268"/>
        <w:rPr>
          <w:color w:val="000000"/>
        </w:rPr>
      </w:pPr>
    </w:p>
    <w:p w14:paraId="64885C52" w14:textId="77777777" w:rsidR="00922B3D" w:rsidRPr="007E29CE" w:rsidRDefault="00176D53" w:rsidP="00177896">
      <w:pPr>
        <w:pStyle w:val="Textodebloque"/>
        <w:ind w:left="0" w:right="-2268" w:firstLine="426"/>
        <w:rPr>
          <w:rFonts w:ascii="Arial" w:hAnsi="Arial" w:cs="Arial"/>
          <w:color w:val="000000"/>
          <w:sz w:val="20"/>
        </w:rPr>
      </w:pPr>
      <w:r w:rsidRPr="007E29CE">
        <w:rPr>
          <w:rFonts w:ascii="Arial" w:hAnsi="Arial" w:cs="Arial"/>
          <w:b/>
          <w:color w:val="000000"/>
          <w:sz w:val="20"/>
        </w:rPr>
        <w:t>INFORME DEL HECHO QUE SE CONSIGNA</w:t>
      </w:r>
      <w:r w:rsidRPr="007E29CE">
        <w:rPr>
          <w:rFonts w:ascii="Arial" w:hAnsi="Arial" w:cs="Arial"/>
          <w:color w:val="000000"/>
          <w:sz w:val="20"/>
        </w:rPr>
        <w:t>:</w:t>
      </w:r>
    </w:p>
    <w:p w14:paraId="5E4A970B" w14:textId="77777777" w:rsidR="00922B3D" w:rsidRDefault="00922B3D">
      <w:pPr>
        <w:pStyle w:val="Textodebloque"/>
        <w:ind w:left="0" w:right="-2268"/>
        <w:rPr>
          <w:color w:val="000000"/>
        </w:rPr>
      </w:pPr>
    </w:p>
    <w:p w14:paraId="6E91785B" w14:textId="77777777" w:rsidR="00922B3D" w:rsidRPr="007E29CE" w:rsidRDefault="00176D53" w:rsidP="00177896">
      <w:pPr>
        <w:pStyle w:val="Textodebloque"/>
        <w:ind w:left="426" w:right="-2268"/>
        <w:rPr>
          <w:rFonts w:ascii="Arial" w:hAnsi="Arial" w:cs="Arial"/>
          <w:color w:val="000000"/>
          <w:sz w:val="16"/>
          <w:szCs w:val="16"/>
        </w:rPr>
      </w:pPr>
      <w:r w:rsidRPr="007E29CE">
        <w:rPr>
          <w:rFonts w:ascii="Arial" w:hAnsi="Arial" w:cs="Arial"/>
          <w:color w:val="000000"/>
          <w:sz w:val="16"/>
          <w:szCs w:val="16"/>
        </w:rPr>
        <w:t>MEDIDAS ADOPTADAS:</w:t>
      </w:r>
      <w:r w:rsidR="00D3180C" w:rsidRPr="007E29CE">
        <w:rPr>
          <w:rFonts w:ascii="Arial" w:hAnsi="Arial" w:cs="Arial"/>
          <w:color w:val="000000"/>
          <w:sz w:val="16"/>
          <w:szCs w:val="16"/>
        </w:rPr>
        <w:t xml:space="preserve">  *</w:t>
      </w:r>
    </w:p>
    <w:p w14:paraId="5DC32275" w14:textId="77777777" w:rsidR="00D3180C" w:rsidRPr="007E29CE" w:rsidRDefault="00525E7A" w:rsidP="00177896">
      <w:pPr>
        <w:pStyle w:val="Textodebloque"/>
        <w:ind w:left="0" w:right="-2268" w:firstLine="426"/>
        <w:rPr>
          <w:rFonts w:ascii="Arial" w:hAnsi="Arial" w:cs="Arial"/>
          <w:color w:val="000000"/>
          <w:sz w:val="16"/>
          <w:szCs w:val="16"/>
        </w:rPr>
      </w:pPr>
      <w:r>
        <w:rPr>
          <w:noProof/>
        </w:rPr>
        <w:pict w14:anchorId="787A62C7">
          <v:shapetype id="_x0000_t202" coordsize="21600,21600" o:spt="202" path="m,l,21600r21600,l21600,xe">
            <v:stroke joinstyle="miter"/>
            <v:path gradientshapeok="t" o:connecttype="rect"/>
          </v:shapetype>
          <v:shape id="Text Box 15" o:spid="_x0000_s1026" type="#_x0000_t202" style="position:absolute;left:0;text-align:left;margin-left:1.85pt;margin-top:8.05pt;width:17.6pt;height:140.9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" stroked="f">
            <v:textbox style="layout-flow:vertical;mso-layout-flow-alt:bottom-to-top" inset=".5mm,.3mm,.5mm,.3mm">
              <w:txbxContent>
                <w:p w14:paraId="4112B2CB" w14:textId="77777777" w:rsidR="00D712B0" w:rsidRPr="00D712B0" w:rsidRDefault="00D712B0" w:rsidP="00D712B0">
                  <w:pPr>
                    <w:rPr>
                      <w:rFonts w:ascii="Arial" w:hAnsi="Arial"/>
                      <w:sz w:val="16"/>
                      <w:szCs w:val="16"/>
                    </w:rPr>
                  </w:pPr>
                  <w:r w:rsidRPr="00D712B0">
                    <w:rPr>
                      <w:rFonts w:ascii="Arial" w:hAnsi="Arial"/>
                      <w:sz w:val="16"/>
                      <w:szCs w:val="16"/>
                    </w:rPr>
                    <w:t>M</w:t>
                  </w:r>
                  <w:r w:rsidR="007E29CE">
                    <w:rPr>
                      <w:rFonts w:ascii="Arial" w:hAnsi="Arial"/>
                      <w:sz w:val="16"/>
                      <w:szCs w:val="16"/>
                    </w:rPr>
                    <w:t>odelo: ord  053  2019/01/26</w:t>
                  </w:r>
                </w:p>
              </w:txbxContent>
            </v:textbox>
          </v:shape>
        </w:pict>
      </w:r>
    </w:p>
    <w:p w14:paraId="220DD5D2" w14:textId="77777777" w:rsidR="00176D53" w:rsidRPr="007E29CE" w:rsidRDefault="00176D53" w:rsidP="00177896">
      <w:pPr>
        <w:pStyle w:val="Textodebloque"/>
        <w:ind w:left="0" w:right="-2268" w:firstLine="426"/>
        <w:rPr>
          <w:rFonts w:ascii="Arial" w:hAnsi="Arial" w:cs="Arial"/>
          <w:color w:val="000000"/>
          <w:sz w:val="16"/>
          <w:szCs w:val="16"/>
        </w:rPr>
      </w:pPr>
      <w:r w:rsidRPr="007E29CE">
        <w:rPr>
          <w:rFonts w:ascii="Arial" w:hAnsi="Arial" w:cs="Arial"/>
          <w:color w:val="000000"/>
          <w:sz w:val="16"/>
          <w:szCs w:val="16"/>
        </w:rPr>
        <w:t xml:space="preserve">Notificado a </w:t>
      </w:r>
      <w:smartTag w:uri="urn:schemas-microsoft-com:office:smarttags" w:element="PersonName">
        <w:smartTagPr>
          <w:attr w:name="ProductID" w:val="la Comisar￭a Local"/>
        </w:smartTagPr>
        <w:smartTag w:uri="urn:schemas-microsoft-com:office:smarttags" w:element="PersonName">
          <w:smartTagPr>
            <w:attr w:name="ProductID" w:val="la Comisar￭a"/>
          </w:smartTagPr>
          <w:r w:rsidRPr="007E29CE">
            <w:rPr>
              <w:rFonts w:ascii="Arial" w:hAnsi="Arial" w:cs="Arial"/>
              <w:color w:val="000000"/>
              <w:sz w:val="16"/>
              <w:szCs w:val="16"/>
            </w:rPr>
            <w:t>la Comisaría</w:t>
          </w:r>
        </w:smartTag>
        <w:r w:rsidRPr="007E29CE">
          <w:rPr>
            <w:rFonts w:ascii="Arial" w:hAnsi="Arial" w:cs="Arial"/>
            <w:color w:val="000000"/>
            <w:sz w:val="16"/>
            <w:szCs w:val="16"/>
          </w:rPr>
          <w:t xml:space="preserve"> Local</w:t>
        </w:r>
      </w:smartTag>
      <w:r w:rsidRPr="007E29CE">
        <w:rPr>
          <w:rFonts w:ascii="Arial" w:hAnsi="Arial" w:cs="Arial"/>
          <w:color w:val="000000"/>
          <w:sz w:val="16"/>
          <w:szCs w:val="16"/>
        </w:rPr>
        <w:t xml:space="preserve"> del Cuerpo</w:t>
      </w:r>
      <w:r w:rsidR="00C52D38" w:rsidRPr="007E29CE">
        <w:rPr>
          <w:rFonts w:ascii="Arial" w:hAnsi="Arial" w:cs="Arial"/>
          <w:color w:val="000000"/>
          <w:sz w:val="16"/>
          <w:szCs w:val="16"/>
        </w:rPr>
        <w:t xml:space="preserve"> Nacional de Policía de Leganes.</w:t>
      </w:r>
    </w:p>
    <w:p w14:paraId="07D0A1AC" w14:textId="77777777" w:rsidR="00922B3D" w:rsidRPr="007E29CE" w:rsidRDefault="00922B3D">
      <w:pPr>
        <w:pStyle w:val="Textodebloque"/>
        <w:ind w:left="0" w:right="-2268"/>
        <w:rPr>
          <w:rFonts w:ascii="Arial" w:hAnsi="Arial" w:cs="Arial"/>
          <w:color w:val="000000"/>
          <w:sz w:val="16"/>
          <w:szCs w:val="16"/>
        </w:rPr>
      </w:pPr>
    </w:p>
    <w:p w14:paraId="69D708CA" w14:textId="77777777" w:rsidR="004877E6" w:rsidRPr="007E29CE" w:rsidRDefault="004877E6" w:rsidP="00177896">
      <w:pPr>
        <w:pStyle w:val="Ttulo6"/>
        <w:ind w:firstLine="426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>Leganés, a</w:t>
      </w:r>
      <w:r w:rsidR="007E29CE">
        <w:rPr>
          <w:rFonts w:ascii="Arial" w:hAnsi="Arial" w:cs="Arial"/>
          <w:sz w:val="16"/>
          <w:szCs w:val="16"/>
        </w:rPr>
        <w:t xml:space="preserve"> *   de *  de 20*</w:t>
      </w:r>
    </w:p>
    <w:p w14:paraId="79792E42" w14:textId="77777777" w:rsidR="008B087B" w:rsidRPr="007E29CE" w:rsidRDefault="008B087B" w:rsidP="008B087B">
      <w:pPr>
        <w:rPr>
          <w:rFonts w:ascii="Arial" w:hAnsi="Arial" w:cs="Arial"/>
          <w:sz w:val="16"/>
          <w:szCs w:val="16"/>
        </w:rPr>
      </w:pPr>
    </w:p>
    <w:p w14:paraId="38F08400" w14:textId="77777777" w:rsidR="008B087B" w:rsidRPr="007E29CE" w:rsidRDefault="008B087B" w:rsidP="008B087B">
      <w:pPr>
        <w:rPr>
          <w:rFonts w:ascii="Arial" w:hAnsi="Arial" w:cs="Arial"/>
          <w:sz w:val="16"/>
          <w:szCs w:val="16"/>
        </w:rPr>
      </w:pPr>
    </w:p>
    <w:p w14:paraId="7E04CEBC" w14:textId="77777777" w:rsidR="008B087B" w:rsidRPr="007E29CE" w:rsidRDefault="0034313A" w:rsidP="00177896">
      <w:pPr>
        <w:ind w:firstLine="42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</w:t>
      </w:r>
      <w:r w:rsidRPr="007E29CE">
        <w:rPr>
          <w:rFonts w:ascii="Arial" w:hAnsi="Arial" w:cs="Arial"/>
          <w:sz w:val="16"/>
          <w:szCs w:val="16"/>
        </w:rPr>
        <w:t>os agentes</w:t>
      </w:r>
      <w:r>
        <w:rPr>
          <w:rFonts w:ascii="Arial" w:hAnsi="Arial" w:cs="Arial"/>
          <w:sz w:val="16"/>
          <w:szCs w:val="16"/>
        </w:rPr>
        <w:t xml:space="preserve"> actuantes</w:t>
      </w:r>
    </w:p>
    <w:p w14:paraId="197C013A" w14:textId="77777777" w:rsidR="00D3180C" w:rsidRPr="007E29CE" w:rsidRDefault="00D3180C" w:rsidP="00177896">
      <w:pPr>
        <w:ind w:firstLine="426"/>
        <w:rPr>
          <w:rFonts w:ascii="Arial" w:hAnsi="Arial" w:cs="Arial"/>
          <w:sz w:val="16"/>
          <w:szCs w:val="16"/>
        </w:rPr>
      </w:pPr>
    </w:p>
    <w:p w14:paraId="4547DC85" w14:textId="77777777" w:rsidR="00D3180C" w:rsidRDefault="00D3180C" w:rsidP="00177896">
      <w:pPr>
        <w:ind w:firstLine="426"/>
        <w:rPr>
          <w:rFonts w:ascii="Arial" w:hAnsi="Arial" w:cs="Arial"/>
          <w:sz w:val="16"/>
          <w:szCs w:val="16"/>
        </w:rPr>
      </w:pPr>
    </w:p>
    <w:p w14:paraId="70E3BAF9" w14:textId="77777777" w:rsidR="0034313A" w:rsidRDefault="0034313A" w:rsidP="00177896">
      <w:pPr>
        <w:ind w:firstLine="426"/>
        <w:rPr>
          <w:rFonts w:ascii="Arial" w:hAnsi="Arial" w:cs="Arial"/>
          <w:sz w:val="16"/>
          <w:szCs w:val="16"/>
        </w:rPr>
      </w:pPr>
    </w:p>
    <w:p w14:paraId="6B88C86F" w14:textId="77777777" w:rsidR="0034313A" w:rsidRPr="007E29CE" w:rsidRDefault="0034313A" w:rsidP="00177896">
      <w:pPr>
        <w:ind w:firstLine="426"/>
        <w:rPr>
          <w:rFonts w:ascii="Arial" w:hAnsi="Arial" w:cs="Arial"/>
          <w:sz w:val="16"/>
          <w:szCs w:val="16"/>
        </w:rPr>
      </w:pPr>
    </w:p>
    <w:p w14:paraId="797E2C67" w14:textId="77777777" w:rsidR="00177896" w:rsidRPr="007E29CE" w:rsidRDefault="00D3180C" w:rsidP="00177896">
      <w:pPr>
        <w:ind w:firstLine="426"/>
        <w:rPr>
          <w:rFonts w:ascii="Arial" w:hAnsi="Arial" w:cs="Arial"/>
          <w:sz w:val="16"/>
          <w:szCs w:val="16"/>
        </w:rPr>
      </w:pPr>
      <w:r w:rsidRPr="007E29CE">
        <w:rPr>
          <w:rFonts w:ascii="Arial" w:hAnsi="Arial" w:cs="Arial"/>
          <w:sz w:val="16"/>
          <w:szCs w:val="16"/>
        </w:rPr>
        <w:t xml:space="preserve"> </w:t>
      </w:r>
      <w:r w:rsidR="0034313A" w:rsidRPr="00D24ED4">
        <w:rPr>
          <w:rFonts w:ascii="Arial" w:hAnsi="Arial" w:cs="Arial"/>
          <w:spacing w:val="-2"/>
          <w:sz w:val="16"/>
          <w:szCs w:val="16"/>
          <w:lang w:val="es-ES_tradnl"/>
        </w:rPr>
        <w:t>28074 ____</w:t>
      </w:r>
      <w:r w:rsidR="0034313A">
        <w:rPr>
          <w:rFonts w:ascii="Arial" w:hAnsi="Arial" w:cs="Arial"/>
          <w:spacing w:val="-2"/>
          <w:sz w:val="16"/>
          <w:szCs w:val="16"/>
          <w:lang w:val="es-ES_tradnl"/>
        </w:rPr>
        <w:t>____</w:t>
      </w:r>
      <w:r w:rsidR="0034313A" w:rsidRPr="00D24ED4">
        <w:rPr>
          <w:rFonts w:ascii="Arial" w:hAnsi="Arial" w:cs="Arial"/>
          <w:spacing w:val="-2"/>
          <w:sz w:val="16"/>
          <w:szCs w:val="16"/>
          <w:lang w:val="es-ES_tradnl"/>
        </w:rPr>
        <w:t>_</w:t>
      </w:r>
      <w:r w:rsidR="0034313A">
        <w:rPr>
          <w:rFonts w:ascii="Arial" w:hAnsi="Arial" w:cs="Arial"/>
          <w:spacing w:val="-2"/>
          <w:sz w:val="16"/>
          <w:szCs w:val="16"/>
          <w:lang w:val="es-ES_tradnl"/>
        </w:rPr>
        <w:t>.</w:t>
      </w:r>
      <w:r w:rsidR="0034313A" w:rsidRPr="00D24ED4">
        <w:rPr>
          <w:rFonts w:ascii="Arial" w:hAnsi="Arial" w:cs="Arial"/>
          <w:spacing w:val="-2"/>
          <w:sz w:val="16"/>
          <w:szCs w:val="16"/>
          <w:lang w:val="es-ES_tradnl"/>
        </w:rPr>
        <w:t xml:space="preserve"> </w:t>
      </w:r>
      <w:r w:rsidR="0034313A">
        <w:rPr>
          <w:rFonts w:ascii="Arial" w:hAnsi="Arial" w:cs="Arial"/>
          <w:spacing w:val="-2"/>
          <w:sz w:val="16"/>
          <w:szCs w:val="16"/>
          <w:lang w:val="es-ES_tradnl"/>
        </w:rPr>
        <w:tab/>
      </w:r>
      <w:r w:rsidR="0034313A">
        <w:rPr>
          <w:rFonts w:ascii="Arial" w:hAnsi="Arial" w:cs="Arial"/>
          <w:spacing w:val="-2"/>
          <w:sz w:val="16"/>
          <w:szCs w:val="16"/>
          <w:lang w:val="es-ES_tradnl"/>
        </w:rPr>
        <w:tab/>
      </w:r>
      <w:r w:rsidR="0034313A" w:rsidRPr="00D24ED4">
        <w:rPr>
          <w:rFonts w:ascii="Arial" w:hAnsi="Arial" w:cs="Arial"/>
          <w:spacing w:val="-2"/>
          <w:sz w:val="16"/>
          <w:szCs w:val="16"/>
          <w:lang w:val="es-ES_tradnl"/>
        </w:rPr>
        <w:t>28074___</w:t>
      </w:r>
      <w:r w:rsidR="0034313A">
        <w:rPr>
          <w:rFonts w:ascii="Arial" w:hAnsi="Arial" w:cs="Arial"/>
          <w:spacing w:val="-2"/>
          <w:sz w:val="16"/>
          <w:szCs w:val="16"/>
          <w:lang w:val="es-ES_tradnl"/>
        </w:rPr>
        <w:t>____</w:t>
      </w:r>
      <w:r w:rsidR="0034313A" w:rsidRPr="00D24ED4">
        <w:rPr>
          <w:rFonts w:ascii="Arial" w:hAnsi="Arial" w:cs="Arial"/>
          <w:spacing w:val="-2"/>
          <w:sz w:val="16"/>
          <w:szCs w:val="16"/>
          <w:lang w:val="es-ES_tradnl"/>
        </w:rPr>
        <w:t>___</w:t>
      </w:r>
    </w:p>
    <w:sectPr w:rsidR="00177896" w:rsidRPr="007E29CE" w:rsidSect="00984A13">
      <w:headerReference w:type="default" r:id="rId7"/>
      <w:pgSz w:w="16840" w:h="11907" w:orient="landscape" w:code="9"/>
      <w:pgMar w:top="2041" w:right="170" w:bottom="425" w:left="425" w:header="851" w:footer="4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FC3DB" w14:textId="77777777" w:rsidR="00525E7A" w:rsidRDefault="00525E7A">
      <w:r>
        <w:separator/>
      </w:r>
    </w:p>
  </w:endnote>
  <w:endnote w:type="continuationSeparator" w:id="0">
    <w:p w14:paraId="7FD1E8F4" w14:textId="77777777" w:rsidR="00525E7A" w:rsidRDefault="0052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6DE6C" w14:textId="77777777" w:rsidR="00525E7A" w:rsidRDefault="00525E7A">
      <w:r>
        <w:separator/>
      </w:r>
    </w:p>
  </w:footnote>
  <w:footnote w:type="continuationSeparator" w:id="0">
    <w:p w14:paraId="31345041" w14:textId="77777777" w:rsidR="00525E7A" w:rsidRDefault="00525E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305D4" w14:textId="77777777" w:rsidR="007E29CE" w:rsidRDefault="00731DB0">
    <w:pPr>
      <w:pStyle w:val="Ttulo1"/>
      <w:ind w:right="-2410"/>
      <w:rPr>
        <w:sz w:val="28"/>
        <w:lang w:val="es-ES"/>
      </w:rPr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5295B00B" wp14:editId="538F71EF">
          <wp:simplePos x="0" y="0"/>
          <wp:positionH relativeFrom="column">
            <wp:posOffset>525145</wp:posOffset>
          </wp:positionH>
          <wp:positionV relativeFrom="paragraph">
            <wp:posOffset>-159385</wp:posOffset>
          </wp:positionV>
          <wp:extent cx="871220" cy="841375"/>
          <wp:effectExtent l="19050" t="0" r="5080" b="0"/>
          <wp:wrapSquare wrapText="bothSides"/>
          <wp:docPr id="1" name="Imagen 2" descr="Escudo policia nuevo (simplificad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 policia nuevo (simplificad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220" cy="841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B5A7F">
      <w:rPr>
        <w:sz w:val="28"/>
        <w:lang w:val="es-ES"/>
      </w:rPr>
      <w:t xml:space="preserve">                               </w:t>
    </w:r>
  </w:p>
  <w:p w14:paraId="384357CE" w14:textId="77777777" w:rsidR="001B5A7F" w:rsidRPr="007E29CE" w:rsidRDefault="007E29CE">
    <w:pPr>
      <w:pStyle w:val="Ttulo1"/>
      <w:ind w:right="-2410"/>
      <w:rPr>
        <w:rFonts w:ascii="Arial" w:hAnsi="Arial" w:cs="Arial"/>
        <w:b/>
        <w:szCs w:val="24"/>
        <w:lang w:val="es-ES"/>
      </w:rPr>
    </w:pPr>
    <w:r>
      <w:rPr>
        <w:sz w:val="28"/>
        <w:lang w:val="es-ES"/>
      </w:rPr>
      <w:t xml:space="preserve">                                  </w:t>
    </w:r>
    <w:r>
      <w:rPr>
        <w:rFonts w:ascii="Arial" w:hAnsi="Arial" w:cs="Arial"/>
        <w:b/>
        <w:szCs w:val="24"/>
      </w:rPr>
      <w:t>LEGANÉ</w:t>
    </w:r>
    <w:r w:rsidR="001B5A7F" w:rsidRPr="007E29CE">
      <w:rPr>
        <w:rFonts w:ascii="Arial" w:hAnsi="Arial" w:cs="Arial"/>
        <w:b/>
        <w:szCs w:val="24"/>
      </w:rPr>
      <w:t>S</w:t>
    </w:r>
  </w:p>
  <w:p w14:paraId="0A8C3FBF" w14:textId="77777777" w:rsidR="001B5A7F" w:rsidRPr="007E29CE" w:rsidRDefault="001B5A7F">
    <w:pPr>
      <w:pStyle w:val="Encabezado"/>
      <w:tabs>
        <w:tab w:val="clear" w:pos="4252"/>
        <w:tab w:val="clear" w:pos="8504"/>
      </w:tabs>
      <w:ind w:right="-2410"/>
      <w:rPr>
        <w:rFonts w:ascii="Arial" w:hAnsi="Arial" w:cs="Arial"/>
        <w:b/>
      </w:rPr>
    </w:pPr>
    <w:r w:rsidRPr="007E29CE">
      <w:rPr>
        <w:rFonts w:ascii="Arial" w:hAnsi="Arial" w:cs="Arial"/>
      </w:rPr>
      <w:t xml:space="preserve">                                           </w:t>
    </w:r>
    <w:r w:rsidRPr="007E29CE">
      <w:rPr>
        <w:rFonts w:ascii="Arial" w:hAnsi="Arial" w:cs="Arial"/>
        <w:b/>
      </w:rPr>
      <w:t xml:space="preserve">POLICIA LOCAL       </w:t>
    </w:r>
    <w:r w:rsidRPr="007E29CE">
      <w:rPr>
        <w:rFonts w:ascii="Arial" w:hAnsi="Arial" w:cs="Arial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D63B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12B0"/>
    <w:rsid w:val="000616B3"/>
    <w:rsid w:val="00064CC5"/>
    <w:rsid w:val="00082048"/>
    <w:rsid w:val="000D145F"/>
    <w:rsid w:val="000F36BC"/>
    <w:rsid w:val="000F3F64"/>
    <w:rsid w:val="00176D53"/>
    <w:rsid w:val="00177896"/>
    <w:rsid w:val="001B5A7F"/>
    <w:rsid w:val="001F29C7"/>
    <w:rsid w:val="0034313A"/>
    <w:rsid w:val="003B4E38"/>
    <w:rsid w:val="0041399A"/>
    <w:rsid w:val="00434CF3"/>
    <w:rsid w:val="00447A26"/>
    <w:rsid w:val="00461031"/>
    <w:rsid w:val="00464932"/>
    <w:rsid w:val="004877E6"/>
    <w:rsid w:val="004D3FCC"/>
    <w:rsid w:val="00525E7A"/>
    <w:rsid w:val="005868D8"/>
    <w:rsid w:val="006638C2"/>
    <w:rsid w:val="00731DB0"/>
    <w:rsid w:val="007B1758"/>
    <w:rsid w:val="007E29CE"/>
    <w:rsid w:val="007F1796"/>
    <w:rsid w:val="007F555D"/>
    <w:rsid w:val="008B087B"/>
    <w:rsid w:val="008F3039"/>
    <w:rsid w:val="00900C65"/>
    <w:rsid w:val="00922B3D"/>
    <w:rsid w:val="009417FB"/>
    <w:rsid w:val="00984A13"/>
    <w:rsid w:val="009B7BE1"/>
    <w:rsid w:val="009C1BBD"/>
    <w:rsid w:val="00AD4D12"/>
    <w:rsid w:val="00B6225D"/>
    <w:rsid w:val="00B7642D"/>
    <w:rsid w:val="00BE0591"/>
    <w:rsid w:val="00C31A9A"/>
    <w:rsid w:val="00C457C8"/>
    <w:rsid w:val="00C52D38"/>
    <w:rsid w:val="00D3180C"/>
    <w:rsid w:val="00D712B0"/>
    <w:rsid w:val="00D957DA"/>
    <w:rsid w:val="00E63F52"/>
    <w:rsid w:val="00E834DE"/>
    <w:rsid w:val="00E929AC"/>
    <w:rsid w:val="00F056C3"/>
    <w:rsid w:val="00F33769"/>
    <w:rsid w:val="00FA5659"/>
    <w:rsid w:val="00FB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53EAF780"/>
  <w15:docId w15:val="{9B9803BA-CD4C-4B57-A9D9-85FFAB0A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4A13"/>
  </w:style>
  <w:style w:type="paragraph" w:styleId="Ttulo1">
    <w:name w:val="heading 1"/>
    <w:basedOn w:val="Normal"/>
    <w:next w:val="Normal"/>
    <w:qFormat/>
    <w:rsid w:val="00984A13"/>
    <w:pPr>
      <w:keepNext/>
      <w:outlineLvl w:val="0"/>
    </w:pPr>
    <w:rPr>
      <w:sz w:val="24"/>
      <w:lang w:val="es-ES_tradnl"/>
    </w:rPr>
  </w:style>
  <w:style w:type="paragraph" w:styleId="Ttulo2">
    <w:name w:val="heading 2"/>
    <w:basedOn w:val="Normal"/>
    <w:next w:val="Normal"/>
    <w:qFormat/>
    <w:rsid w:val="00984A13"/>
    <w:pPr>
      <w:keepNext/>
      <w:ind w:left="3912"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984A13"/>
    <w:pPr>
      <w:keepNext/>
      <w:tabs>
        <w:tab w:val="right" w:pos="8364"/>
      </w:tabs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qFormat/>
    <w:rsid w:val="00984A13"/>
    <w:pPr>
      <w:keepNext/>
      <w:ind w:right="-1843"/>
      <w:jc w:val="both"/>
      <w:outlineLvl w:val="3"/>
    </w:pPr>
    <w:rPr>
      <w:color w:val="0000FF"/>
      <w:sz w:val="24"/>
    </w:rPr>
  </w:style>
  <w:style w:type="paragraph" w:styleId="Ttulo5">
    <w:name w:val="heading 5"/>
    <w:basedOn w:val="Normal"/>
    <w:next w:val="Normal"/>
    <w:qFormat/>
    <w:rsid w:val="00984A13"/>
    <w:pPr>
      <w:keepNext/>
      <w:outlineLvl w:val="4"/>
    </w:pPr>
    <w:rPr>
      <w:b/>
      <w:color w:val="0000FF"/>
      <w:sz w:val="24"/>
    </w:rPr>
  </w:style>
  <w:style w:type="paragraph" w:styleId="Ttulo6">
    <w:name w:val="heading 6"/>
    <w:basedOn w:val="Normal"/>
    <w:next w:val="Normal"/>
    <w:qFormat/>
    <w:rsid w:val="00984A13"/>
    <w:pPr>
      <w:keepNext/>
      <w:ind w:right="-2268"/>
      <w:jc w:val="both"/>
      <w:outlineLvl w:val="5"/>
    </w:pPr>
    <w:rPr>
      <w:sz w:val="24"/>
    </w:rPr>
  </w:style>
  <w:style w:type="paragraph" w:styleId="Ttulo8">
    <w:name w:val="heading 8"/>
    <w:basedOn w:val="Normal"/>
    <w:next w:val="Normal"/>
    <w:qFormat/>
    <w:rsid w:val="00984A13"/>
    <w:pPr>
      <w:keepNext/>
      <w:jc w:val="both"/>
      <w:outlineLvl w:val="7"/>
    </w:pPr>
    <w:rPr>
      <w:color w:val="0000FF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984A1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84A13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984A13"/>
    <w:pPr>
      <w:jc w:val="center"/>
      <w:outlineLvl w:val="0"/>
    </w:pPr>
    <w:rPr>
      <w:b/>
      <w:sz w:val="28"/>
    </w:rPr>
  </w:style>
  <w:style w:type="character" w:styleId="Nmerodepgina">
    <w:name w:val="page number"/>
    <w:basedOn w:val="Fuentedeprrafopredeter"/>
    <w:rsid w:val="00984A13"/>
  </w:style>
  <w:style w:type="paragraph" w:styleId="Textoindependiente">
    <w:name w:val="Body Text"/>
    <w:basedOn w:val="Normal"/>
    <w:rsid w:val="00984A13"/>
    <w:pPr>
      <w:jc w:val="both"/>
    </w:pPr>
    <w:rPr>
      <w:sz w:val="24"/>
    </w:rPr>
  </w:style>
  <w:style w:type="paragraph" w:styleId="Textodebloque">
    <w:name w:val="Block Text"/>
    <w:basedOn w:val="Normal"/>
    <w:rsid w:val="00984A13"/>
    <w:pPr>
      <w:ind w:left="-142" w:right="-1843"/>
      <w:jc w:val="both"/>
      <w:outlineLvl w:val="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MINUTA%20ORDENADO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MINUTA ORDENADOR.dot</Template>
  <TotalTime>1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IntPral</vt:lpstr>
      <vt:lpstr>IntPral</vt:lpstr>
    </vt:vector>
  </TitlesOfParts>
  <Company>Ayuntamiento de Leganés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IntPral</dc:title>
  <dc:creator>jmsanchez</dc:creator>
  <cp:lastModifiedBy>JOSE A. GONZALEZ RODRIGUEZ</cp:lastModifiedBy>
  <cp:revision>5</cp:revision>
  <cp:lastPrinted>2019-02-10T19:26:00Z</cp:lastPrinted>
  <dcterms:created xsi:type="dcterms:W3CDTF">2019-02-16T03:54:00Z</dcterms:created>
  <dcterms:modified xsi:type="dcterms:W3CDTF">2023-04-21T13:59:00Z</dcterms:modified>
</cp:coreProperties>
</file>